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8274" w14:textId="77777777" w:rsidR="00AD1338" w:rsidRDefault="00AD1338">
      <w:pPr>
        <w:rPr>
          <w:rFonts w:ascii="Arial" w:hAnsi="Arial" w:cs="Arial"/>
          <w:sz w:val="28"/>
          <w:szCs w:val="28"/>
        </w:rPr>
      </w:pPr>
    </w:p>
    <w:p w14:paraId="2DB1815F" w14:textId="77777777" w:rsidR="00AD1338" w:rsidRDefault="00000000">
      <w:r>
        <w:rPr>
          <w:rFonts w:ascii="Arial" w:hAnsi="Arial" w:cs="Arial"/>
          <w:b/>
          <w:bCs/>
          <w:sz w:val="32"/>
          <w:szCs w:val="32"/>
        </w:rPr>
        <w:t xml:space="preserve">          </w:t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  <w:u w:val="single"/>
        </w:rPr>
        <w:t>Nederland (OTC) België  (VTTL)</w:t>
      </w:r>
    </w:p>
    <w:p w14:paraId="0DBCDC34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 18 mei was het weer zover. Nederland speelde de interland tegen België.</w:t>
      </w:r>
    </w:p>
    <w:p w14:paraId="21585D55" w14:textId="77777777" w:rsidR="00AD1338" w:rsidRDefault="00000000">
      <w:pPr>
        <w:ind w:left="1410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557CB07" wp14:editId="34149563">
            <wp:simplePos x="0" y="0"/>
            <wp:positionH relativeFrom="column">
              <wp:posOffset>3963777</wp:posOffset>
            </wp:positionH>
            <wp:positionV relativeFrom="paragraph">
              <wp:posOffset>15124</wp:posOffset>
            </wp:positionV>
            <wp:extent cx="3044604" cy="1128899"/>
            <wp:effectExtent l="0" t="0" r="3396" b="0"/>
            <wp:wrapSquare wrapText="bothSides"/>
            <wp:docPr id="1101673305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4604" cy="11288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>Na een openingswoordje door de voorzitter van de OTC, werden er presentjes uitgereikt aan onze Zuiderburen. Onze voorzitter kreeg een kilo Belgische bonbons.</w:t>
      </w:r>
    </w:p>
    <w:p w14:paraId="56014052" w14:textId="77777777" w:rsidR="00AD1338" w:rsidRDefault="00AD1338">
      <w:pPr>
        <w:ind w:left="1410"/>
        <w:rPr>
          <w:rFonts w:ascii="Arial" w:hAnsi="Arial" w:cs="Arial"/>
          <w:sz w:val="28"/>
          <w:szCs w:val="28"/>
        </w:rPr>
      </w:pPr>
    </w:p>
    <w:p w14:paraId="090D7DB5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Daarna ging iedereen op de foto.</w:t>
      </w:r>
    </w:p>
    <w:p w14:paraId="659C3C27" w14:textId="77777777" w:rsidR="00AD1338" w:rsidRDefault="00000000">
      <w:pPr>
        <w:ind w:left="1410"/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4B3BDE3" wp14:editId="4E887129">
            <wp:simplePos x="0" y="0"/>
            <wp:positionH relativeFrom="column">
              <wp:posOffset>897885</wp:posOffset>
            </wp:positionH>
            <wp:positionV relativeFrom="paragraph">
              <wp:posOffset>69210</wp:posOffset>
            </wp:positionV>
            <wp:extent cx="4324353" cy="1628775"/>
            <wp:effectExtent l="0" t="0" r="0" b="9525"/>
            <wp:wrapSquare wrapText="bothSides"/>
            <wp:docPr id="69778869" name="Afbeelding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4353" cy="16287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>Nederland speelde met 4 teams van 5 spelers en 1 team met 4 spelers.</w:t>
      </w:r>
    </w:p>
    <w:p w14:paraId="35BC953C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 Belgen kwamen met nog een speler aandraven (Kevin Vervaet)</w:t>
      </w:r>
    </w:p>
    <w:p w14:paraId="1EB5FC4F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Die ook mee mocht doen. Nu hadden zij 1 team met 5 spelers en 4 teams met 4 spelers.</w:t>
      </w:r>
    </w:p>
    <w:p w14:paraId="469D308D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Er waren 111 punten te verdelen.</w:t>
      </w:r>
    </w:p>
    <w:p w14:paraId="175C6080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Tussen de middag verzorgden Hannie en Judith de lunch en tussendoor de drank.</w:t>
      </w:r>
    </w:p>
    <w:p w14:paraId="4DEEC8B8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Halverwege leek Nederland een grote overwinning te halen, maar zakten een beetje in.</w:t>
      </w:r>
    </w:p>
    <w:p w14:paraId="5C9719DA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 uiteindelijke stand werd 61 -50 voor Nederland.</w:t>
      </w:r>
    </w:p>
    <w:p w14:paraId="2BC7A653" w14:textId="77777777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Sinds 10 jaar bleef de beker in Nederland.</w:t>
      </w:r>
    </w:p>
    <w:p w14:paraId="254487BC" w14:textId="2ED02322" w:rsidR="00AD1338" w:rsidRDefault="00000000">
      <w:pPr>
        <w:ind w:left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Carl Ver</w:t>
      </w:r>
      <w:r w:rsidR="005C4511">
        <w:rPr>
          <w:rFonts w:ascii="Arial" w:hAnsi="Arial" w:cs="Arial"/>
          <w:sz w:val="28"/>
          <w:szCs w:val="28"/>
        </w:rPr>
        <w:t>stede</w:t>
      </w:r>
      <w:r>
        <w:rPr>
          <w:rFonts w:ascii="Arial" w:hAnsi="Arial" w:cs="Arial"/>
          <w:sz w:val="28"/>
          <w:szCs w:val="28"/>
        </w:rPr>
        <w:t>n mocht de beker aan Ton van Ginkel overhandigen.</w:t>
      </w:r>
    </w:p>
    <w:p w14:paraId="5117F902" w14:textId="77777777" w:rsidR="00AD1338" w:rsidRDefault="00000000">
      <w:pPr>
        <w:pStyle w:val="Normaalweb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6A2339" wp14:editId="79D62476">
            <wp:simplePos x="0" y="0"/>
            <wp:positionH relativeFrom="column">
              <wp:posOffset>2489838</wp:posOffset>
            </wp:positionH>
            <wp:positionV relativeFrom="paragraph">
              <wp:posOffset>202567</wp:posOffset>
            </wp:positionV>
            <wp:extent cx="2323462" cy="2753358"/>
            <wp:effectExtent l="0" t="0" r="638" b="8892"/>
            <wp:wrapSquare wrapText="bothSides"/>
            <wp:docPr id="1320407928" name="Afbeelding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3462" cy="27533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FB8A708" w14:textId="77777777" w:rsidR="00AD1338" w:rsidRDefault="00000000">
      <w:pPr>
        <w:ind w:left="141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741AC25" wp14:editId="1D75C2DD">
            <wp:simplePos x="0" y="0"/>
            <wp:positionH relativeFrom="column">
              <wp:posOffset>725768</wp:posOffset>
            </wp:positionH>
            <wp:positionV relativeFrom="paragraph">
              <wp:posOffset>354330</wp:posOffset>
            </wp:positionV>
            <wp:extent cx="1414777" cy="1333496"/>
            <wp:effectExtent l="0" t="0" r="0" b="4"/>
            <wp:wrapSquare wrapText="bothSides"/>
            <wp:docPr id="1938961790" name="Afbeelding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777" cy="13334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9ECA790" w14:textId="77777777" w:rsidR="00AD1338" w:rsidRDefault="00000000">
      <w:pPr>
        <w:ind w:left="141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9C14D56" wp14:editId="17C0A6CC">
            <wp:simplePos x="0" y="0"/>
            <wp:positionH relativeFrom="column">
              <wp:posOffset>5061057</wp:posOffset>
            </wp:positionH>
            <wp:positionV relativeFrom="paragraph">
              <wp:posOffset>304431</wp:posOffset>
            </wp:positionV>
            <wp:extent cx="2140208" cy="885825"/>
            <wp:effectExtent l="0" t="0" r="0" b="9525"/>
            <wp:wrapSquare wrapText="bothSides"/>
            <wp:docPr id="131616248" name="Afbeeld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0208" cy="8858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6E507FE" w14:textId="77777777" w:rsidR="00AD1338" w:rsidRDefault="00AD1338">
      <w:pPr>
        <w:ind w:left="1410"/>
        <w:rPr>
          <w:rFonts w:ascii="Arial" w:hAnsi="Arial" w:cs="Arial"/>
          <w:b/>
          <w:bCs/>
          <w:sz w:val="32"/>
          <w:szCs w:val="32"/>
        </w:rPr>
      </w:pPr>
    </w:p>
    <w:p w14:paraId="2B707C75" w14:textId="77777777" w:rsidR="00AD1338" w:rsidRDefault="00AD1338">
      <w:pPr>
        <w:ind w:left="1410"/>
        <w:rPr>
          <w:rFonts w:ascii="Arial" w:hAnsi="Arial" w:cs="Arial"/>
          <w:b/>
          <w:bCs/>
          <w:sz w:val="32"/>
          <w:szCs w:val="32"/>
        </w:rPr>
      </w:pPr>
    </w:p>
    <w:p w14:paraId="15635E89" w14:textId="77777777" w:rsidR="00AD1338" w:rsidRDefault="00AD1338">
      <w:pPr>
        <w:rPr>
          <w:rFonts w:ascii="Arial" w:hAnsi="Arial" w:cs="Arial"/>
          <w:sz w:val="28"/>
          <w:szCs w:val="28"/>
        </w:rPr>
      </w:pPr>
    </w:p>
    <w:p w14:paraId="202E72EE" w14:textId="77777777" w:rsidR="00AD1338" w:rsidRDefault="00AD1338">
      <w:pPr>
        <w:rPr>
          <w:rFonts w:ascii="Arial" w:hAnsi="Arial" w:cs="Arial"/>
          <w:sz w:val="28"/>
          <w:szCs w:val="28"/>
        </w:rPr>
      </w:pPr>
    </w:p>
    <w:tbl>
      <w:tblPr>
        <w:tblW w:w="9535" w:type="dxa"/>
        <w:tblInd w:w="10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2"/>
        <w:gridCol w:w="247"/>
        <w:gridCol w:w="1318"/>
        <w:gridCol w:w="1318"/>
      </w:tblGrid>
      <w:tr w:rsidR="00AD1338" w14:paraId="3039DBDA" w14:textId="77777777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665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FBE10A" w14:textId="77777777" w:rsidR="00AD1338" w:rsidRDefault="00AD1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C000"/>
                <w:kern w:val="0"/>
                <w:sz w:val="32"/>
                <w:szCs w:val="32"/>
                <w:lang w:eastAsia="nl-NL"/>
              </w:rPr>
            </w:pPr>
          </w:p>
          <w:p w14:paraId="49F50889" w14:textId="77777777" w:rsidR="00AD1338" w:rsidRDefault="00AD1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C000"/>
                <w:kern w:val="0"/>
                <w:sz w:val="32"/>
                <w:szCs w:val="32"/>
                <w:lang w:eastAsia="nl-NL"/>
              </w:rPr>
            </w:pP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5549AF" w14:textId="77777777" w:rsidR="00AD1338" w:rsidRDefault="00AD1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C000"/>
                <w:kern w:val="0"/>
                <w:sz w:val="32"/>
                <w:szCs w:val="32"/>
                <w:lang w:eastAsia="nl-NL"/>
              </w:rPr>
            </w:pPr>
          </w:p>
        </w:tc>
        <w:tc>
          <w:tcPr>
            <w:tcW w:w="13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89737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  <w:tc>
          <w:tcPr>
            <w:tcW w:w="13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DEE41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</w:tr>
      <w:tr w:rsidR="00AD1338" w14:paraId="05629556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4026D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Ronald Rijsdorp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DED56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6B8A3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5</w:t>
            </w:r>
          </w:p>
        </w:tc>
        <w:tc>
          <w:tcPr>
            <w:tcW w:w="13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6081F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</w:tr>
      <w:tr w:rsidR="00AD1338" w14:paraId="4952A14B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07B253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Jacco Schoone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0E8D3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0DC36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D03AB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0F9D1A05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02A2ED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Marco van der Meijden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1080F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EF681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5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36F2F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</w:tr>
      <w:tr w:rsidR="00AD1338" w14:paraId="5AA248F7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FBF149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Michel Laroo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642B3B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B2244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E6E82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601A9E5C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D62079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Johan t Hooft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A87549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83541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FE03F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05EF7BA4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3A2894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40"/>
                <w:szCs w:val="40"/>
                <w:lang w:eastAsia="nl-NL"/>
              </w:rPr>
              <w:t>Vlaanderen 1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33AAF4" w14:textId="77777777" w:rsidR="00AD1338" w:rsidRDefault="00AD1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32"/>
                <w:szCs w:val="32"/>
                <w:lang w:eastAsia="nl-NL"/>
              </w:rPr>
            </w:pPr>
          </w:p>
        </w:tc>
        <w:tc>
          <w:tcPr>
            <w:tcW w:w="13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22FC6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  <w:tc>
          <w:tcPr>
            <w:tcW w:w="13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FB6AB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</w:tr>
      <w:tr w:rsidR="00AD1338" w14:paraId="27F9811D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6FAEC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Ken Gielen 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5205A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6F6C3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5570E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6B65B469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B04E3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Marieke Vrolix 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739A7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B968E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BAC17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2AC06424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719FB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Freddy Wegge 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3C7325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A3EC9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7980A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5C095FA0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CE8EDF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Piet Loeckx 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4BDA06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8104A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5C73E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5879F8B8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A66F9D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Kevin Vervaet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4C8DC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A45E8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5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8D901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</w:tr>
      <w:tr w:rsidR="00AD1338" w14:paraId="70093F50" w14:textId="77777777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665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78056" w14:textId="77777777" w:rsidR="00AD1338" w:rsidRDefault="00AD1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346C0" w14:textId="77777777" w:rsidR="00AD1338" w:rsidRDefault="00AD1338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3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DEF9D" w14:textId="77777777" w:rsidR="00AD1338" w:rsidRDefault="00AD1338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3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E5F42" w14:textId="77777777" w:rsidR="00AD1338" w:rsidRDefault="00AD1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AD1338" w14:paraId="5F359882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EE630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dubbel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1784E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1435E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250E1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</w:tr>
      <w:tr w:rsidR="00AD1338" w14:paraId="12EDA6D8" w14:textId="77777777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6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28AC16" w14:textId="77777777" w:rsidR="00AD1338" w:rsidRDefault="0000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Totaal</w:t>
            </w:r>
          </w:p>
        </w:tc>
        <w:tc>
          <w:tcPr>
            <w:tcW w:w="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5EA150" w14:textId="77777777" w:rsidR="00AD1338" w:rsidRDefault="00AD13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F1AF5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21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9F8E1" w14:textId="77777777" w:rsidR="00AD1338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6</w:t>
            </w:r>
          </w:p>
        </w:tc>
      </w:tr>
    </w:tbl>
    <w:p w14:paraId="42267928" w14:textId="77777777" w:rsidR="00AD1338" w:rsidRDefault="00AD1338"/>
    <w:tbl>
      <w:tblPr>
        <w:tblW w:w="9712" w:type="dxa"/>
        <w:tblInd w:w="9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265"/>
        <w:gridCol w:w="413"/>
        <w:gridCol w:w="1417"/>
        <w:gridCol w:w="1417"/>
      </w:tblGrid>
      <w:tr w:rsidR="00AD1338" w14:paraId="4C58068A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2DD11" w14:textId="77777777" w:rsidR="00AD1338" w:rsidRDefault="00000000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FFC000"/>
                <w:kern w:val="0"/>
                <w:sz w:val="40"/>
                <w:szCs w:val="40"/>
                <w:lang w:eastAsia="nl-NL"/>
              </w:rPr>
              <w:t>Nederland 2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E7BC20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9077F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14DE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59A2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</w:tr>
      <w:tr w:rsidR="00AD1338" w14:paraId="5E44CE8E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FFA855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Larens Faas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9BAA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AAFA48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04C8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5F0D4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58112B2A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4F9C0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Roel van der Steeg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DFE4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701D1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7EF0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93E20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3550F640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1C66C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Christian Pattinama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5E0BF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BCC1D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24E60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58A8D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0741C8E6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03C379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Bert Kwint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6EEB1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3D03F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D8F9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9850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183C2319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C4C120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Francisca Onink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1AA7C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64A4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CD15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91735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17E03A6A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B3D90" w14:textId="77777777" w:rsidR="00AD1338" w:rsidRDefault="00000000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40"/>
                <w:szCs w:val="40"/>
                <w:lang w:eastAsia="nl-NL"/>
              </w:rPr>
              <w:t>Vlaanderen 2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15A217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F831F5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1698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A64F8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</w:tr>
      <w:tr w:rsidR="00AD1338" w14:paraId="7D6911BA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2DB074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Carl Versteden 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D7119B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B3B61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1CA70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FE82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1F52E25D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DA014F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Johan Velaers 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710D8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138CE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D103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44F4D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</w:tr>
      <w:tr w:rsidR="00AD1338" w14:paraId="4ACBD670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C2D5C3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Yann Veys 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8F7AB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63DFB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AB837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9E10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5A7295C8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EE664D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Patrick Van Heurck 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742C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28DB7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7B5D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8355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6EDF6191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8F152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 </w:t>
            </w:r>
          </w:p>
        </w:tc>
        <w:tc>
          <w:tcPr>
            <w:tcW w:w="26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7EC490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77FD5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FFF11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93692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1FF41AA8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AEF269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 Dubbel</w:t>
            </w:r>
          </w:p>
        </w:tc>
        <w:tc>
          <w:tcPr>
            <w:tcW w:w="265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66DFF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06D74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CD02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92A9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</w:tr>
      <w:tr w:rsidR="00AD1338" w14:paraId="1F5CA786" w14:textId="77777777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AF6829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 Totaal</w:t>
            </w:r>
          </w:p>
        </w:tc>
        <w:tc>
          <w:tcPr>
            <w:tcW w:w="265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3BD186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41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1D96B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ED29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14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2845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8</w:t>
            </w:r>
          </w:p>
        </w:tc>
      </w:tr>
    </w:tbl>
    <w:p w14:paraId="40937AF3" w14:textId="77777777" w:rsidR="00AD1338" w:rsidRDefault="00AD1338"/>
    <w:tbl>
      <w:tblPr>
        <w:tblW w:w="8652" w:type="dxa"/>
        <w:tblInd w:w="10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4"/>
        <w:gridCol w:w="224"/>
        <w:gridCol w:w="1197"/>
        <w:gridCol w:w="1197"/>
      </w:tblGrid>
      <w:tr w:rsidR="00AD1338" w14:paraId="27910F10" w14:textId="77777777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E089C0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40"/>
                <w:szCs w:val="40"/>
                <w:lang w:eastAsia="nl-NL"/>
              </w:rPr>
            </w:pPr>
          </w:p>
          <w:p w14:paraId="651183E8" w14:textId="77777777" w:rsidR="00AD1338" w:rsidRDefault="00000000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FFC000"/>
                <w:kern w:val="0"/>
                <w:sz w:val="40"/>
                <w:szCs w:val="40"/>
                <w:lang w:eastAsia="nl-NL"/>
              </w:rPr>
              <w:t>Nederland 3</w:t>
            </w:r>
          </w:p>
          <w:p w14:paraId="6BFE508B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64C89A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0893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C276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</w:tr>
      <w:tr w:rsidR="00AD1338" w14:paraId="2DAEF68B" w14:textId="77777777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B8E8A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Rico Berendsen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9800AE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EBDB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0461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026D7C4A" w14:textId="77777777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4FFD3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Jan Mostert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47068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1A6A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3576B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0B9903B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45E33F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Mario Lenting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2BC2D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F034E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EA69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22EC60C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01A56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George Lucardi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F181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B920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D08E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6D9684B2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48EB8F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Erik Gerritsen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81BB2B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641E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A25BD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61899E2D" w14:textId="77777777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D93FB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D2CCA5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17BDB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956F3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7D147293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860A2C" w14:textId="77777777" w:rsidR="00AD1338" w:rsidRDefault="00000000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40"/>
                <w:szCs w:val="40"/>
                <w:lang w:eastAsia="nl-NL"/>
              </w:rPr>
              <w:t>Vlaanderen 3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1346A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4BF38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892C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</w:tr>
      <w:tr w:rsidR="00AD1338" w14:paraId="57683F62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C62C6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Steve Bossaerts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E5F2A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B2818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DED60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5A3DD160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485B1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Robert Zwaenepoel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99B12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D83B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4362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22B7864A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6490A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Marc Dussart 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7CAD17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94ED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2F90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01F7A6B5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78013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Gaston Belaes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945C6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693E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59A27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743EA7EB" w14:textId="77777777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32DBF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BEB083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65DF2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EC3EA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09E8D7BA" w14:textId="77777777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BCE041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dubbel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3EE2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47ED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3308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2897F573" w14:textId="77777777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A8AEA5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Totaal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40D300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B5F6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11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88376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11</w:t>
            </w:r>
          </w:p>
        </w:tc>
      </w:tr>
      <w:tr w:rsidR="00AD1338" w14:paraId="47C2D9CF" w14:textId="7777777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AFFD5D" w14:textId="77777777" w:rsidR="00AD1338" w:rsidRDefault="00000000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FFC000"/>
                <w:kern w:val="0"/>
                <w:sz w:val="40"/>
                <w:szCs w:val="40"/>
                <w:lang w:eastAsia="nl-NL"/>
              </w:rPr>
              <w:t>Nederland 4</w:t>
            </w:r>
          </w:p>
          <w:p w14:paraId="4297C8A7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F98FC6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D885B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4D457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</w:tr>
      <w:tr w:rsidR="00AD1338" w14:paraId="378C6093" w14:textId="7777777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AA9A0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Berend Leeuwerke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A274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1CBE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9039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587435DD" w14:textId="7777777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034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61A645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Gerrie Laroo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3467C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D23E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7A8D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63A18CBA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433440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Henk Luth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87AB5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8242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0DBEB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5E7CFB52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6034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A0AAEA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Martin Lindenaar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9A9B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017E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318D8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78BC3FC6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034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C26582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Rene Bornhijm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BD1B91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786E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E53A8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49DAA609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796EC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95CFA7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BED11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D2963F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AD1338" w14:paraId="1FC95F85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0751E" w14:textId="77777777" w:rsidR="00AD1338" w:rsidRDefault="00000000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40"/>
                <w:szCs w:val="40"/>
                <w:lang w:eastAsia="nl-NL"/>
              </w:rPr>
              <w:t>Vlaanderen 4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9F589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D695A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F80B4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AD1338" w14:paraId="127A3349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623AE6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Ivo De Laet 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7A4B4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6550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7F76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</w:tr>
      <w:tr w:rsidR="00AD1338" w14:paraId="35247432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0E3256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Jan Wallens 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ADFDA3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81B5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EFE7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69B687AA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8A63A7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Rudiger Nuytinck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1DCE11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7383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39DB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5</w:t>
            </w:r>
          </w:p>
        </w:tc>
      </w:tr>
      <w:tr w:rsidR="00AD1338" w14:paraId="05842591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7F6D36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Luc Bamps</w:t>
            </w: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8D6C0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670A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DB422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233A1E17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A1DB68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6AF34F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4DEF6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A653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5</w:t>
            </w:r>
          </w:p>
        </w:tc>
      </w:tr>
      <w:tr w:rsidR="00AD1338" w14:paraId="10A682F4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0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A11ECB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6FB55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4BE73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B220F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AD1338" w14:paraId="45E7A7F5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6034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A7486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22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552720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AC66C" w14:textId="77777777" w:rsidR="00AD1338" w:rsidRDefault="00AD1338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B083C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AD1338" w14:paraId="0B337C7A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34AC0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dubbel</w:t>
            </w:r>
          </w:p>
        </w:tc>
        <w:tc>
          <w:tcPr>
            <w:tcW w:w="224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F7A567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151B6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87F2B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6DFEBFC0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3AFE5B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lastRenderedPageBreak/>
              <w:t>Totaal</w:t>
            </w:r>
          </w:p>
        </w:tc>
        <w:tc>
          <w:tcPr>
            <w:tcW w:w="224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3CBF13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B29D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  <w:tc>
          <w:tcPr>
            <w:tcW w:w="11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0490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18</w:t>
            </w:r>
          </w:p>
        </w:tc>
      </w:tr>
    </w:tbl>
    <w:p w14:paraId="610F0EA7" w14:textId="77777777" w:rsidR="00AD1338" w:rsidRDefault="00AD1338"/>
    <w:p w14:paraId="19B1F7B5" w14:textId="77777777" w:rsidR="00AD1338" w:rsidRDefault="00AD1338"/>
    <w:p w14:paraId="5B78A8D4" w14:textId="77777777" w:rsidR="00AD1338" w:rsidRDefault="00AD1338"/>
    <w:p w14:paraId="3EF1B132" w14:textId="77777777" w:rsidR="00AD1338" w:rsidRDefault="00AD1338"/>
    <w:tbl>
      <w:tblPr>
        <w:tblW w:w="98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6"/>
        <w:gridCol w:w="584"/>
        <w:gridCol w:w="1440"/>
        <w:gridCol w:w="1350"/>
      </w:tblGrid>
      <w:tr w:rsidR="00AD1338" w14:paraId="249652EB" w14:textId="77777777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643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279F62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1A52BC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4D1DB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  <w:tc>
          <w:tcPr>
            <w:tcW w:w="13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3BD6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</w:tr>
      <w:tr w:rsidR="00AD1338" w14:paraId="18449929" w14:textId="77777777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64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F7B8D2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Boris Levin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7A13A5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0AC76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4E6B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3730504A" w14:textId="77777777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6436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46BB9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Jac Rosenboom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56A08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175DE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3B1F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3666176B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6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84F9C1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Lucien Tebbe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6E36E8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D3B4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8A45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389BCD67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64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9D2E21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  <w:t>Bep van den Broek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FF5BB0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D558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6760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0EF612D7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643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3CBD9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502A90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D8AE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6FA1E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50AFD2C5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643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D6F97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EB125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EC89B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2DF5E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0FE35389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643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359D32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DC418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CAEB59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V</w:t>
            </w:r>
          </w:p>
        </w:tc>
        <w:tc>
          <w:tcPr>
            <w:tcW w:w="13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3B995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W</w:t>
            </w:r>
          </w:p>
        </w:tc>
      </w:tr>
      <w:tr w:rsidR="00AD1338" w14:paraId="09D2DDE0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6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87069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Ann Bergs 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D241E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F60A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C9527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</w:tr>
      <w:tr w:rsidR="00AD1338" w14:paraId="14537F13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6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692A5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Jaak Stappers 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84AD98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45831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81D93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03CB8079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6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3EBA3E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Raymond Batten 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7BBB29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7D72D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6DDE6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4</w:t>
            </w:r>
          </w:p>
        </w:tc>
      </w:tr>
      <w:tr w:rsidR="00AD1338" w14:paraId="21ABA2E2" w14:textId="7777777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64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0C531C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 xml:space="preserve">Luc Van Laer </w:t>
            </w: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DD3901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0C16B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8E87C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2</w:t>
            </w:r>
          </w:p>
        </w:tc>
      </w:tr>
      <w:tr w:rsidR="00AD1338" w14:paraId="0527776C" w14:textId="77777777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643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948DAB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BC397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B7C54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D81C0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247B2841" w14:textId="77777777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6436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D2773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58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F4FFA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C048F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3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7BA83" w14:textId="77777777" w:rsidR="00AD1338" w:rsidRDefault="00AD133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nl-NL"/>
              </w:rPr>
            </w:pPr>
          </w:p>
        </w:tc>
      </w:tr>
      <w:tr w:rsidR="00AD1338" w14:paraId="558A93DD" w14:textId="77777777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41869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dubbel</w:t>
            </w:r>
          </w:p>
        </w:tc>
        <w:tc>
          <w:tcPr>
            <w:tcW w:w="584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E942F8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B013A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B05CE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</w:t>
            </w:r>
          </w:p>
        </w:tc>
      </w:tr>
      <w:tr w:rsidR="00AD1338" w14:paraId="42A20171" w14:textId="77777777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5771EE" w14:textId="77777777" w:rsidR="00AD1338" w:rsidRDefault="0000000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Totaal</w:t>
            </w:r>
          </w:p>
        </w:tc>
        <w:tc>
          <w:tcPr>
            <w:tcW w:w="584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BA9FD5" w14:textId="77777777" w:rsidR="00AD1338" w:rsidRDefault="00AD133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2AF8F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11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5BA1E" w14:textId="77777777" w:rsidR="00AD1338" w:rsidRDefault="00000000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lang w:eastAsia="nl-NL"/>
              </w:rPr>
              <w:t>7</w:t>
            </w:r>
          </w:p>
        </w:tc>
      </w:tr>
    </w:tbl>
    <w:p w14:paraId="5C1E1F4B" w14:textId="77777777" w:rsidR="00AD1338" w:rsidRDefault="00AD1338"/>
    <w:p w14:paraId="0AA378E2" w14:textId="77777777" w:rsidR="00AD1338" w:rsidRDefault="00AD1338"/>
    <w:p w14:paraId="3C613A83" w14:textId="77777777" w:rsidR="00AD1338" w:rsidRDefault="00AD1338"/>
    <w:p w14:paraId="790E8735" w14:textId="77777777" w:rsidR="00AD1338" w:rsidRDefault="00AD1338"/>
    <w:p w14:paraId="3D65F15E" w14:textId="77777777" w:rsidR="00AD1338" w:rsidRDefault="00AD1338"/>
    <w:p w14:paraId="0AE97965" w14:textId="77777777" w:rsidR="00AD1338" w:rsidRDefault="00AD1338"/>
    <w:p w14:paraId="39E2CDCA" w14:textId="77777777" w:rsidR="00AD1338" w:rsidRDefault="00AD1338"/>
    <w:p w14:paraId="4CFD9DC4" w14:textId="77777777" w:rsidR="00AD1338" w:rsidRDefault="00AD1338"/>
    <w:p w14:paraId="389A4ACF" w14:textId="77777777" w:rsidR="00AD1338" w:rsidRDefault="00AD1338"/>
    <w:p w14:paraId="1234C28A" w14:textId="77777777" w:rsidR="00AD1338" w:rsidRDefault="00AD1338"/>
    <w:p w14:paraId="0D17EBB9" w14:textId="77777777" w:rsidR="00AD1338" w:rsidRDefault="00AD1338"/>
    <w:p w14:paraId="69BAC589" w14:textId="77777777" w:rsidR="00AD1338" w:rsidRDefault="00AD1338"/>
    <w:p w14:paraId="3D3914DA" w14:textId="77777777" w:rsidR="00AD1338" w:rsidRDefault="00AD1338"/>
    <w:p w14:paraId="51E1C13E" w14:textId="77777777" w:rsidR="00AD1338" w:rsidRDefault="00AD1338"/>
    <w:p w14:paraId="5CBF3D64" w14:textId="77777777" w:rsidR="00AD1338" w:rsidRDefault="00AD1338"/>
    <w:p w14:paraId="2FA30550" w14:textId="77777777" w:rsidR="00AD1338" w:rsidRDefault="00AD1338"/>
    <w:p w14:paraId="1C0F9BB1" w14:textId="77777777" w:rsidR="00AD1338" w:rsidRDefault="00AD1338"/>
    <w:p w14:paraId="1DD48FAC" w14:textId="77777777" w:rsidR="00AD1338" w:rsidRDefault="00AD1338"/>
    <w:p w14:paraId="7E988010" w14:textId="77777777" w:rsidR="00AD1338" w:rsidRDefault="00000000">
      <w:r>
        <w:tab/>
      </w:r>
      <w:r>
        <w:rPr>
          <w:rFonts w:ascii="Arial" w:hAnsi="Arial" w:cs="Arial"/>
          <w:sz w:val="36"/>
          <w:szCs w:val="36"/>
        </w:rPr>
        <w:t>Na de wedstrijden werd er nog wat nagepraat en gedronken.</w:t>
      </w:r>
    </w:p>
    <w:p w14:paraId="3B75EA10" w14:textId="77777777" w:rsidR="00AD1338" w:rsidRDefault="00000000">
      <w:pPr>
        <w:ind w:firstLine="708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Daarna vertrok iedereen naar huis.</w:t>
      </w:r>
    </w:p>
    <w:p w14:paraId="35A13238" w14:textId="77777777" w:rsidR="00AD1338" w:rsidRDefault="00000000">
      <w:pPr>
        <w:ind w:firstLine="708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Op naar de volgende interland (hopelijk in Poppel)</w:t>
      </w:r>
    </w:p>
    <w:p w14:paraId="04104FFC" w14:textId="77777777" w:rsidR="00AD1338" w:rsidRDefault="00AD1338">
      <w:pPr>
        <w:ind w:firstLine="708"/>
        <w:rPr>
          <w:rFonts w:ascii="Arial" w:hAnsi="Arial" w:cs="Arial"/>
          <w:sz w:val="36"/>
          <w:szCs w:val="36"/>
        </w:rPr>
      </w:pPr>
    </w:p>
    <w:p w14:paraId="00D92E86" w14:textId="77777777" w:rsidR="00AD1338" w:rsidRDefault="00000000">
      <w:pPr>
        <w:ind w:firstLine="708"/>
      </w:pPr>
      <w:r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54CBAFAF" wp14:editId="251FA2AB">
            <wp:simplePos x="0" y="0"/>
            <wp:positionH relativeFrom="column">
              <wp:posOffset>520997</wp:posOffset>
            </wp:positionH>
            <wp:positionV relativeFrom="paragraph">
              <wp:posOffset>15243</wp:posOffset>
            </wp:positionV>
            <wp:extent cx="1828800" cy="1828800"/>
            <wp:effectExtent l="0" t="0" r="0" b="0"/>
            <wp:wrapSquare wrapText="bothSides"/>
            <wp:docPr id="1965614473" name="Afbeelding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36"/>
          <w:szCs w:val="36"/>
        </w:rPr>
        <w:t>Ton van Ginkel</w:t>
      </w:r>
    </w:p>
    <w:p w14:paraId="26DA7218" w14:textId="77777777" w:rsidR="00AD1338" w:rsidRDefault="00000000">
      <w:pPr>
        <w:ind w:firstLine="708"/>
      </w:pPr>
      <w:r>
        <w:rPr>
          <w:rFonts w:ascii="Arial" w:hAnsi="Arial" w:cs="Arial"/>
          <w:sz w:val="36"/>
          <w:szCs w:val="36"/>
        </w:rPr>
        <w:t>Voorzitter OTC Nederland</w:t>
      </w:r>
    </w:p>
    <w:sectPr w:rsidR="00AD1338">
      <w:pgSz w:w="11906" w:h="16838"/>
      <w:pgMar w:top="144" w:right="144" w:bottom="144" w:left="14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9AC4" w14:textId="77777777" w:rsidR="001F221A" w:rsidRDefault="001F221A">
      <w:pPr>
        <w:spacing w:after="0" w:line="240" w:lineRule="auto"/>
      </w:pPr>
      <w:r>
        <w:separator/>
      </w:r>
    </w:p>
  </w:endnote>
  <w:endnote w:type="continuationSeparator" w:id="0">
    <w:p w14:paraId="6DD3DBB1" w14:textId="77777777" w:rsidR="001F221A" w:rsidRDefault="001F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A9766" w14:textId="77777777" w:rsidR="001F221A" w:rsidRDefault="001F22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E261F7" w14:textId="77777777" w:rsidR="001F221A" w:rsidRDefault="001F22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D1338"/>
    <w:rsid w:val="00035949"/>
    <w:rsid w:val="001F221A"/>
    <w:rsid w:val="005C4511"/>
    <w:rsid w:val="008A12EE"/>
    <w:rsid w:val="00AD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20FF"/>
  <w15:docId w15:val="{74569E7B-CB39-4D20-BBA1-D2335E4A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nl-N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Kop7">
    <w:name w:val="heading 7"/>
    <w:basedOn w:val="Standaard"/>
    <w:next w:val="Standa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Kop8">
    <w:name w:val="heading 8"/>
    <w:basedOn w:val="Standaard"/>
    <w:next w:val="Standa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Kop9">
    <w:name w:val="heading 9"/>
    <w:basedOn w:val="Standaard"/>
    <w:next w:val="Standa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Kop2Char">
    <w:name w:val="Kop 2 Char"/>
    <w:basedOn w:val="Standaardalinea-lettertyp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basedOn w:val="Standaardalinea-lettertype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basedOn w:val="Standaardalinea-lettertype"/>
    <w:rPr>
      <w:rFonts w:eastAsia="Times New Roman" w:cs="Times New Roman"/>
      <w:i/>
      <w:iCs/>
      <w:color w:val="0F4761"/>
    </w:rPr>
  </w:style>
  <w:style w:type="character" w:customStyle="1" w:styleId="Kop5Char">
    <w:name w:val="Kop 5 Char"/>
    <w:basedOn w:val="Standaardalinea-lettertype"/>
    <w:rPr>
      <w:rFonts w:eastAsia="Times New Roman" w:cs="Times New Roman"/>
      <w:color w:val="0F4761"/>
    </w:rPr>
  </w:style>
  <w:style w:type="character" w:customStyle="1" w:styleId="Kop6Char">
    <w:name w:val="Kop 6 Char"/>
    <w:basedOn w:val="Standaardalinea-lettertype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basedOn w:val="Standaardalinea-lettertype"/>
    <w:rPr>
      <w:rFonts w:eastAsia="Times New Roman" w:cs="Times New Roman"/>
      <w:color w:val="595959"/>
    </w:rPr>
  </w:style>
  <w:style w:type="character" w:customStyle="1" w:styleId="Kop8Char">
    <w:name w:val="Kop 8 Char"/>
    <w:basedOn w:val="Standaardalinea-lettertype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basedOn w:val="Standaardalinea-lettertype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Char">
    <w:name w:val="Titel Char"/>
    <w:basedOn w:val="Standaardalinea-lettertyp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basedOn w:val="Standaardalinea-lettertype"/>
    <w:rPr>
      <w:i/>
      <w:iCs/>
      <w:color w:val="404040"/>
    </w:rPr>
  </w:style>
  <w:style w:type="paragraph" w:styleId="Lijstalinea">
    <w:name w:val="List Paragraph"/>
    <w:basedOn w:val="Standaard"/>
    <w:pPr>
      <w:ind w:left="720"/>
      <w:contextualSpacing/>
    </w:pPr>
  </w:style>
  <w:style w:type="character" w:styleId="Intensievebenadrukking">
    <w:name w:val="Intense Emphasis"/>
    <w:basedOn w:val="Standaardalinea-lettertype"/>
    <w:rPr>
      <w:i/>
      <w:iCs/>
      <w:color w:val="0F4761"/>
    </w:rPr>
  </w:style>
  <w:style w:type="paragraph" w:styleId="Duidelijkcitaat">
    <w:name w:val="Intense Quote"/>
    <w:basedOn w:val="Standaard"/>
    <w:next w:val="Standa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basedOn w:val="Standaardalinea-lettertype"/>
    <w:rPr>
      <w:i/>
      <w:iCs/>
      <w:color w:val="0F4761"/>
    </w:rPr>
  </w:style>
  <w:style w:type="character" w:styleId="Intensieveverwijzing">
    <w:name w:val="Intense Reference"/>
    <w:basedOn w:val="Standaardalinea-lettertype"/>
    <w:rPr>
      <w:b/>
      <w:bCs/>
      <w:smallCaps/>
      <w:color w:val="0F4761"/>
      <w:spacing w:val="5"/>
    </w:rPr>
  </w:style>
  <w:style w:type="paragraph" w:styleId="Normaalweb">
    <w:name w:val="Normal (Web)"/>
    <w:basedOn w:val="Standaard"/>
    <w:pPr>
      <w:suppressAutoHyphens w:val="0"/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368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van Ginkel</dc:creator>
  <dc:description/>
  <cp:lastModifiedBy>Olav Kosolosky</cp:lastModifiedBy>
  <cp:revision>3</cp:revision>
  <dcterms:created xsi:type="dcterms:W3CDTF">2025-05-27T09:03:00Z</dcterms:created>
  <dcterms:modified xsi:type="dcterms:W3CDTF">2025-05-27T09:04:00Z</dcterms:modified>
</cp:coreProperties>
</file>